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B9" w:rsidRPr="00B41FC2" w:rsidRDefault="009E2BB9" w:rsidP="00B41FC2">
      <w:pPr>
        <w:jc w:val="center"/>
        <w:rPr>
          <w:sz w:val="32"/>
        </w:rPr>
      </w:pPr>
      <w:r w:rsidRPr="00B41FC2">
        <w:rPr>
          <w:rFonts w:hint="eastAsia"/>
          <w:sz w:val="32"/>
        </w:rPr>
        <w:t>網路交友及法律常識教學宣導資源</w:t>
      </w:r>
      <w:r>
        <w:rPr>
          <w:sz w:val="32"/>
        </w:rPr>
        <w:t xml:space="preserve"> </w:t>
      </w:r>
    </w:p>
    <w:p w:rsidR="009E2BB9" w:rsidRDefault="009E2BB9"/>
    <w:p w:rsidR="009E2BB9" w:rsidRDefault="009E2BB9">
      <w:r>
        <w:t>1.</w:t>
      </w:r>
      <w:r>
        <w:rPr>
          <w:rFonts w:hint="eastAsia"/>
        </w:rPr>
        <w:t>中小學網路素養與認知</w:t>
      </w:r>
      <w:r>
        <w:t xml:space="preserve"> </w:t>
      </w:r>
      <w:r>
        <w:rPr>
          <w:rFonts w:hint="eastAsia"/>
        </w:rPr>
        <w:t>網址：</w:t>
      </w:r>
      <w:r w:rsidRPr="00B41FC2">
        <w:t>https://eteacher.edu.tw/</w:t>
      </w:r>
    </w:p>
    <w:p w:rsidR="009E2BB9" w:rsidRDefault="009E2BB9">
      <w:r>
        <w:rPr>
          <w:noProof/>
        </w:rPr>
        <w:pict>
          <v:oval id="_x0000_s1026" style="position:absolute;margin-left:43pt;margin-top:78.5pt;width:52.5pt;height:29pt;z-index:251657728" filled="f" fillcolor="#c0504d" strokecolor="red" strokeweight="3pt">
            <v:shadow on="t" type="perspective" color="#622423" opacity=".5" offset="1pt" offset2="-1pt"/>
          </v:oval>
        </w:pict>
      </w:r>
      <w:r>
        <w:rPr>
          <w:noProof/>
        </w:rPr>
        <w:pict>
          <v:oval id="_x0000_s1027" style="position:absolute;margin-left:100pt;margin-top:59.5pt;width:52.5pt;height:29pt;z-index:251656704" filled="f" fillcolor="#c0504d" strokecolor="red" strokeweight="3pt">
            <v:shadow on="t" type="perspective" color="#622423" opacity=".5" offset="1pt" offset2="-1pt"/>
          </v:oval>
        </w:pict>
      </w:r>
      <w:r w:rsidRPr="00AA14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30.5pt;height:28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">
            <v:imagedata r:id="rId6" o:title=""/>
            <o:lock v:ext="edit" aspectratio="f"/>
          </v:shape>
        </w:pict>
      </w:r>
    </w:p>
    <w:p w:rsidR="009E2BB9" w:rsidRDefault="009E2BB9"/>
    <w:p w:rsidR="009E2BB9" w:rsidRDefault="009E2BB9">
      <w:r>
        <w:t>2.</w:t>
      </w:r>
      <w:r w:rsidRPr="00B41FC2">
        <w:t xml:space="preserve"> iWIN</w:t>
      </w:r>
      <w:r w:rsidRPr="00B41FC2">
        <w:rPr>
          <w:rFonts w:hint="eastAsia"/>
        </w:rPr>
        <w:t>網路內容防護機構</w:t>
      </w:r>
      <w:r>
        <w:t xml:space="preserve">  </w:t>
      </w:r>
      <w:r>
        <w:rPr>
          <w:rFonts w:hint="eastAsia"/>
        </w:rPr>
        <w:t>網址：</w:t>
      </w:r>
      <w:r w:rsidRPr="00B41FC2">
        <w:t>https://i.win.org.tw/iWIN/index.php</w:t>
      </w:r>
    </w:p>
    <w:p w:rsidR="009E2BB9" w:rsidRDefault="009E2BB9" w:rsidP="00B41FC2">
      <w:r>
        <w:rPr>
          <w:noProof/>
        </w:rPr>
        <w:pict>
          <v:oval id="_x0000_s1028" style="position:absolute;margin-left:35pt;margin-top:151pt;width:87.5pt;height:29pt;z-index:251658752" filled="f" fillcolor="#c0504d" strokecolor="red" strokeweight="3pt">
            <v:shadow on="t" type="perspective" color="#622423" opacity=".5" offset="1pt" offset2="-1pt"/>
          </v:oval>
        </w:pict>
      </w:r>
      <w:r w:rsidRPr="00AA146F">
        <w:rPr>
          <w:noProof/>
        </w:rPr>
        <w:pict>
          <v:shape id="圖片 4" o:spid="_x0000_i1026" type="#_x0000_t75" style="width:429.75pt;height:255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">
            <v:imagedata r:id="rId7" o:title=""/>
            <o:lock v:ext="edit" aspectratio="f"/>
          </v:shape>
        </w:pict>
      </w:r>
    </w:p>
    <w:sectPr w:rsidR="009E2BB9" w:rsidSect="00BE246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BB9" w:rsidRDefault="009E2BB9" w:rsidP="00B41FC2">
      <w:r>
        <w:separator/>
      </w:r>
    </w:p>
  </w:endnote>
  <w:endnote w:type="continuationSeparator" w:id="0">
    <w:p w:rsidR="009E2BB9" w:rsidRDefault="009E2BB9" w:rsidP="00B41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BB9" w:rsidRDefault="009E2BB9" w:rsidP="00B41FC2">
      <w:r>
        <w:separator/>
      </w:r>
    </w:p>
  </w:footnote>
  <w:footnote w:type="continuationSeparator" w:id="0">
    <w:p w:rsidR="009E2BB9" w:rsidRDefault="009E2BB9" w:rsidP="00B41F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BB9" w:rsidRDefault="009E2BB9" w:rsidP="00F1524D">
    <w:pPr>
      <w:pStyle w:val="Header"/>
      <w:jc w:val="right"/>
    </w:pPr>
    <w:r>
      <w:rPr>
        <w:rFonts w:hint="eastAsia"/>
      </w:rPr>
      <w:t>臺南市政府教育局學輔校安科</w:t>
    </w:r>
    <w:r>
      <w:t>106.10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1FC2"/>
    <w:rsid w:val="000F2342"/>
    <w:rsid w:val="001C7048"/>
    <w:rsid w:val="00545C3B"/>
    <w:rsid w:val="005B51B0"/>
    <w:rsid w:val="0080626E"/>
    <w:rsid w:val="009E2BB9"/>
    <w:rsid w:val="00AA146F"/>
    <w:rsid w:val="00B41FC2"/>
    <w:rsid w:val="00BE2465"/>
    <w:rsid w:val="00C91D2A"/>
    <w:rsid w:val="00EE3A93"/>
    <w:rsid w:val="00F1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465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41FC2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41FC2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41FC2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1FC2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18</Words>
  <Characters>105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網路交友及法律常識教學宣導資源 </dc:title>
  <dc:subject/>
  <dc:creator>user</dc:creator>
  <cp:keywords/>
  <dc:description/>
  <cp:lastModifiedBy>chasing</cp:lastModifiedBy>
  <cp:revision>2</cp:revision>
  <dcterms:created xsi:type="dcterms:W3CDTF">2017-10-13T05:48:00Z</dcterms:created>
  <dcterms:modified xsi:type="dcterms:W3CDTF">2017-10-13T05:48:00Z</dcterms:modified>
</cp:coreProperties>
</file>